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6A2" w:rsidRPr="00AE26A2" w:rsidRDefault="00AE26A2" w:rsidP="007A19B1">
      <w:pPr>
        <w:pStyle w:val="Title"/>
        <w:jc w:val="center"/>
      </w:pPr>
      <w:r w:rsidRPr="00AE26A2">
        <w:t>UNIT 1   SAC 4</w:t>
      </w:r>
    </w:p>
    <w:p w:rsidR="00CE5E68" w:rsidRDefault="00AE26A2" w:rsidP="007A19B1">
      <w:pPr>
        <w:pStyle w:val="Title"/>
        <w:jc w:val="center"/>
      </w:pPr>
      <w:r w:rsidRPr="00AE26A2">
        <w:t>KEY REVISION CONCEPTS</w:t>
      </w:r>
    </w:p>
    <w:p w:rsidR="00AE26A2" w:rsidRDefault="00AE26A2" w:rsidP="00AE26A2"/>
    <w:p w:rsidR="00AE26A2" w:rsidRPr="007A19B1" w:rsidRDefault="00AE26A2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 w:rsidRPr="007A19B1">
        <w:rPr>
          <w:sz w:val="36"/>
          <w:szCs w:val="36"/>
        </w:rPr>
        <w:t>List the key components of blood</w:t>
      </w:r>
      <w:r w:rsidR="007A19B1" w:rsidRPr="007A19B1">
        <w:rPr>
          <w:sz w:val="36"/>
          <w:szCs w:val="36"/>
        </w:rPr>
        <w:t xml:space="preserve"> and their origin</w:t>
      </w:r>
      <w:r w:rsidRPr="007A19B1">
        <w:rPr>
          <w:sz w:val="36"/>
          <w:szCs w:val="36"/>
        </w:rPr>
        <w:t>.</w:t>
      </w:r>
    </w:p>
    <w:p w:rsidR="00AE26A2" w:rsidRPr="007A19B1" w:rsidRDefault="00AE26A2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 w:rsidRPr="007A19B1">
        <w:rPr>
          <w:sz w:val="36"/>
          <w:szCs w:val="36"/>
        </w:rPr>
        <w:t>Define: Pulmonary Vein, Pulmonary Artery, Atrium, Ventricle</w:t>
      </w:r>
    </w:p>
    <w:p w:rsidR="00AE26A2" w:rsidRPr="007A19B1" w:rsidRDefault="00AE26A2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 w:rsidRPr="007A19B1">
        <w:rPr>
          <w:sz w:val="36"/>
          <w:szCs w:val="36"/>
        </w:rPr>
        <w:t>Describe the differences between arteries, veins</w:t>
      </w:r>
      <w:r w:rsidR="007A19B1" w:rsidRPr="007A19B1">
        <w:rPr>
          <w:sz w:val="36"/>
          <w:szCs w:val="36"/>
        </w:rPr>
        <w:t xml:space="preserve">, arterioles, </w:t>
      </w:r>
      <w:proofErr w:type="spellStart"/>
      <w:r w:rsidR="007A19B1" w:rsidRPr="007A19B1">
        <w:rPr>
          <w:sz w:val="36"/>
          <w:szCs w:val="36"/>
        </w:rPr>
        <w:t>venules</w:t>
      </w:r>
      <w:proofErr w:type="spellEnd"/>
      <w:r w:rsidR="007A19B1" w:rsidRPr="007A19B1">
        <w:rPr>
          <w:sz w:val="36"/>
          <w:szCs w:val="36"/>
        </w:rPr>
        <w:t xml:space="preserve">, </w:t>
      </w:r>
      <w:r w:rsidR="001A7BF4">
        <w:rPr>
          <w:sz w:val="36"/>
          <w:szCs w:val="36"/>
        </w:rPr>
        <w:t xml:space="preserve"> </w:t>
      </w:r>
      <w:r w:rsidR="007A19B1" w:rsidRPr="007A19B1">
        <w:rPr>
          <w:sz w:val="36"/>
          <w:szCs w:val="36"/>
        </w:rPr>
        <w:t xml:space="preserve"> </w:t>
      </w:r>
      <w:r w:rsidRPr="007A19B1">
        <w:rPr>
          <w:sz w:val="36"/>
          <w:szCs w:val="36"/>
        </w:rPr>
        <w:t>capillaries</w:t>
      </w:r>
      <w:r w:rsidR="007A19B1" w:rsidRPr="007A19B1">
        <w:rPr>
          <w:sz w:val="36"/>
          <w:szCs w:val="36"/>
        </w:rPr>
        <w:t>.</w:t>
      </w:r>
    </w:p>
    <w:p w:rsidR="00AE26A2" w:rsidRPr="007A19B1" w:rsidRDefault="00AE26A2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 w:rsidRPr="007A19B1">
        <w:rPr>
          <w:sz w:val="36"/>
          <w:szCs w:val="36"/>
        </w:rPr>
        <w:t>Draw and label the parts of the heart and the respiratory system.</w:t>
      </w:r>
    </w:p>
    <w:p w:rsidR="00AE26A2" w:rsidRPr="007A19B1" w:rsidRDefault="00AE26A2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 w:rsidRPr="007A19B1">
        <w:rPr>
          <w:sz w:val="36"/>
          <w:szCs w:val="36"/>
        </w:rPr>
        <w:t>How does the human gas exchange take place?</w:t>
      </w:r>
    </w:p>
    <w:p w:rsidR="00AE26A2" w:rsidRPr="007A19B1" w:rsidRDefault="00AE26A2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 w:rsidRPr="007A19B1">
        <w:rPr>
          <w:sz w:val="36"/>
          <w:szCs w:val="36"/>
        </w:rPr>
        <w:t xml:space="preserve">Define the following: alveolar sacs, gills, </w:t>
      </w:r>
      <w:r w:rsidR="007A19B1" w:rsidRPr="007A19B1">
        <w:rPr>
          <w:sz w:val="36"/>
          <w:szCs w:val="36"/>
        </w:rPr>
        <w:t xml:space="preserve">photosynthesis, bronchiole, trachea, bronchus, cellular respiration, ventilation, </w:t>
      </w:r>
      <w:proofErr w:type="spellStart"/>
      <w:r w:rsidR="007A19B1" w:rsidRPr="007A19B1">
        <w:rPr>
          <w:sz w:val="36"/>
          <w:szCs w:val="36"/>
        </w:rPr>
        <w:t>oxyhaemoglobin</w:t>
      </w:r>
      <w:proofErr w:type="spellEnd"/>
      <w:r w:rsidR="007A19B1" w:rsidRPr="007A19B1">
        <w:rPr>
          <w:sz w:val="36"/>
          <w:szCs w:val="36"/>
        </w:rPr>
        <w:t xml:space="preserve">, diffusion, </w:t>
      </w:r>
      <w:proofErr w:type="gramStart"/>
      <w:r w:rsidR="007A19B1" w:rsidRPr="007A19B1">
        <w:rPr>
          <w:sz w:val="36"/>
          <w:szCs w:val="36"/>
        </w:rPr>
        <w:t>bronchus</w:t>
      </w:r>
      <w:proofErr w:type="gramEnd"/>
      <w:r w:rsidR="007A19B1" w:rsidRPr="007A19B1">
        <w:rPr>
          <w:sz w:val="36"/>
          <w:szCs w:val="36"/>
        </w:rPr>
        <w:t>.</w:t>
      </w:r>
    </w:p>
    <w:p w:rsidR="007A19B1" w:rsidRPr="007A19B1" w:rsidRDefault="007A19B1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 w:rsidRPr="007A19B1">
        <w:rPr>
          <w:sz w:val="36"/>
          <w:szCs w:val="36"/>
        </w:rPr>
        <w:t>Blood pressure within the vessels of the Circulatory system.</w:t>
      </w:r>
    </w:p>
    <w:p w:rsidR="007A19B1" w:rsidRPr="007A19B1" w:rsidRDefault="007A19B1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 w:rsidRPr="007A19B1">
        <w:rPr>
          <w:sz w:val="36"/>
          <w:szCs w:val="36"/>
        </w:rPr>
        <w:t>Impact of tobacco smoking on the efficiency of the lungs.</w:t>
      </w:r>
    </w:p>
    <w:p w:rsidR="007A19B1" w:rsidRDefault="007A19B1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Draw a diagram showing what a normal ECG is like.</w:t>
      </w:r>
    </w:p>
    <w:p w:rsidR="007A19B1" w:rsidRDefault="007A19B1" w:rsidP="007A19B1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Complete the BIOZONE PAGES AS </w:t>
      </w:r>
      <w:r w:rsidR="001A7BF4">
        <w:rPr>
          <w:sz w:val="36"/>
          <w:szCs w:val="36"/>
        </w:rPr>
        <w:t xml:space="preserve">STATED ON COMPASS Pages: </w:t>
      </w:r>
      <w:r w:rsidR="001A7BF4">
        <w:rPr>
          <w:rFonts w:ascii="Tahoma" w:hAnsi="Tahoma" w:cs="Tahoma"/>
          <w:vanish/>
          <w:sz w:val="18"/>
          <w:szCs w:val="18"/>
        </w:rPr>
        <w:t>130-133 BIOZONE</w:t>
      </w:r>
      <w:r w:rsidR="001A7BF4">
        <w:rPr>
          <w:rFonts w:ascii="Tahoma" w:hAnsi="Tahoma" w:cs="Tahoma"/>
          <w:sz w:val="18"/>
          <w:szCs w:val="18"/>
        </w:rPr>
        <w:t>130-133, 147-159.</w:t>
      </w:r>
      <w:bookmarkStart w:id="0" w:name="_GoBack"/>
      <w:bookmarkEnd w:id="0"/>
    </w:p>
    <w:p w:rsidR="007A19B1" w:rsidRPr="007A19B1" w:rsidRDefault="007A19B1" w:rsidP="007A19B1">
      <w:pPr>
        <w:pStyle w:val="ListParagraph"/>
        <w:ind w:left="360"/>
        <w:jc w:val="both"/>
        <w:rPr>
          <w:sz w:val="36"/>
          <w:szCs w:val="36"/>
        </w:rPr>
      </w:pPr>
    </w:p>
    <w:p w:rsidR="00AE26A2" w:rsidRPr="00AE26A2" w:rsidRDefault="00AE26A2" w:rsidP="00AE26A2"/>
    <w:sectPr w:rsidR="00AE26A2" w:rsidRPr="00AE26A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TXinwei">
    <w:altName w:val="SimSun"/>
    <w:panose1 w:val="00000000000000000000"/>
    <w:charset w:val="86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ZYaoTi">
    <w:altName w:val="方正姚体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E6F30"/>
    <w:multiLevelType w:val="hybridMultilevel"/>
    <w:tmpl w:val="1CF440C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A2"/>
    <w:rsid w:val="001A7BF4"/>
    <w:rsid w:val="007A19B1"/>
    <w:rsid w:val="00AE26A2"/>
    <w:rsid w:val="00CE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8DCC5-C0AC-4445-8DEE-08137B7B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4" w:space="1" w:color="90C226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1888401\AppData\Roaming\Microsoft\Templates\Facet%20design%20(blank).dotx" TargetMode="Externa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A06CB4F-E30C-4771-94AE-F7169303B6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Facet design (blank)</Template>
  <TotalTime>125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Petousis, Susan</dc:creator>
  <cp:keywords/>
  <cp:lastModifiedBy>Petousis, Susan</cp:lastModifiedBy>
  <cp:revision>2</cp:revision>
  <dcterms:created xsi:type="dcterms:W3CDTF">2014-05-27T07:43:00Z</dcterms:created>
  <dcterms:modified xsi:type="dcterms:W3CDTF">2014-05-27T09:48:00Z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TC034577059991</vt:lpwstr>
  </property>
</Properties>
</file>